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01C" w:rsidRPr="0060267C" w:rsidRDefault="0040001C" w:rsidP="0060267C">
      <w:pPr>
        <w:jc w:val="center"/>
        <w:rPr>
          <w:rFonts w:ascii="Times New Roman" w:hAnsi="Times New Roman"/>
          <w:b/>
          <w:sz w:val="28"/>
          <w:szCs w:val="28"/>
        </w:rPr>
      </w:pPr>
      <w:r w:rsidRPr="0060267C">
        <w:rPr>
          <w:rFonts w:ascii="Times New Roman" w:hAnsi="Times New Roman"/>
          <w:b/>
          <w:sz w:val="28"/>
          <w:szCs w:val="28"/>
        </w:rPr>
        <w:t>Конкурс семейного селфи проходит в рамках акции «Учим ГосУслуги» в соцсетях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0001C" w:rsidRPr="0060267C" w:rsidRDefault="0040001C" w:rsidP="0060267C">
      <w:pPr>
        <w:rPr>
          <w:rFonts w:ascii="Times New Roman" w:hAnsi="Times New Roman"/>
          <w:sz w:val="28"/>
          <w:szCs w:val="28"/>
        </w:rPr>
      </w:pPr>
    </w:p>
    <w:p w:rsidR="0040001C" w:rsidRPr="0060267C" w:rsidRDefault="0040001C" w:rsidP="0060267C">
      <w:pPr>
        <w:ind w:firstLine="708"/>
        <w:rPr>
          <w:rFonts w:ascii="Times New Roman" w:hAnsi="Times New Roman"/>
          <w:sz w:val="28"/>
          <w:szCs w:val="28"/>
        </w:rPr>
      </w:pPr>
      <w:r w:rsidRPr="0060267C">
        <w:rPr>
          <w:rFonts w:ascii="Times New Roman" w:hAnsi="Times New Roman"/>
          <w:sz w:val="28"/>
          <w:szCs w:val="28"/>
        </w:rPr>
        <w:t xml:space="preserve">В рамках акции «Учим ГосУслуги», которая проходит в Нижегородской области, стартовали конкурс семейного селфи и конкурс репостов в социальных сетях «ВКонтакте» и Instagram. </w:t>
      </w:r>
    </w:p>
    <w:p w:rsidR="0040001C" w:rsidRPr="0060267C" w:rsidRDefault="0040001C" w:rsidP="0060267C">
      <w:pPr>
        <w:ind w:firstLine="708"/>
        <w:rPr>
          <w:rFonts w:ascii="Times New Roman" w:hAnsi="Times New Roman"/>
          <w:sz w:val="28"/>
          <w:szCs w:val="28"/>
        </w:rPr>
      </w:pPr>
      <w:r w:rsidRPr="0060267C">
        <w:rPr>
          <w:rFonts w:ascii="Times New Roman" w:hAnsi="Times New Roman"/>
          <w:sz w:val="28"/>
          <w:szCs w:val="28"/>
        </w:rPr>
        <w:t xml:space="preserve">28 ноября в социальной сети «ВКонтакте» стартовал конкурс репостов для участников акции «Учим ГосУслуги». Школьникам, которые зарегистрированы в Акции и являются членами группы Акции «ВКонтакте», предлагается сделать репост одной из записей. Что может быть проще? Всего лишь одним кликом вы можете выиграть ценные призы! </w:t>
      </w:r>
    </w:p>
    <w:p w:rsidR="0040001C" w:rsidRDefault="0040001C" w:rsidP="0060267C">
      <w:pPr>
        <w:ind w:firstLine="708"/>
        <w:rPr>
          <w:rFonts w:ascii="Times New Roman" w:hAnsi="Times New Roman"/>
          <w:sz w:val="28"/>
          <w:szCs w:val="28"/>
        </w:rPr>
      </w:pPr>
      <w:r w:rsidRPr="0060267C">
        <w:rPr>
          <w:rFonts w:ascii="Times New Roman" w:hAnsi="Times New Roman"/>
          <w:sz w:val="28"/>
          <w:szCs w:val="28"/>
        </w:rPr>
        <w:t>А с 29 ноября проходит конкурс семейного селфи для участников акции «Учим ГосУслуги». Это не сложнее, чем сделать репост, ведь вы постоянно делаете селфи с друзьями, в лифтах, в школе и так далее. Сфотографируйтесь с родственниками (родителями, бабушками, дедушками, братьями, сёстрами и др.), которых регистрируете на сайте Госуслуг. Выложите свои фотки на страницах в соцсетях с хештегом #52угу и #учимгосуслуги, и ждите лайки. Ч</w:t>
      </w:r>
      <w:bookmarkStart w:id="0" w:name="_GoBack"/>
      <w:bookmarkEnd w:id="0"/>
      <w:r w:rsidRPr="0060267C">
        <w:rPr>
          <w:rFonts w:ascii="Times New Roman" w:hAnsi="Times New Roman"/>
          <w:sz w:val="28"/>
          <w:szCs w:val="28"/>
        </w:rPr>
        <w:t>ем необычнее будет ваше фото, тем больше у вас шансов на победу. Участники, которые наберут большего всего лайков на момент окончания акции (23:59, 15 декабря) в каждом конкурсе, получат подарки.</w:t>
      </w:r>
    </w:p>
    <w:p w:rsidR="0040001C" w:rsidRPr="0035368C" w:rsidRDefault="0040001C" w:rsidP="0060267C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Конкурсы проходят в наших группах Вконтакте:</w:t>
      </w:r>
      <w:r w:rsidRPr="0035368C">
        <w:t xml:space="preserve"> </w:t>
      </w:r>
      <w:r w:rsidRPr="0035368C">
        <w:rPr>
          <w:rFonts w:ascii="Times New Roman" w:hAnsi="Times New Roman"/>
          <w:sz w:val="28"/>
          <w:szCs w:val="28"/>
        </w:rPr>
        <w:t>Учим ГосУслуги52</w:t>
      </w:r>
      <w:r>
        <w:rPr>
          <w:rFonts w:ascii="Times New Roman" w:hAnsi="Times New Roman"/>
          <w:sz w:val="28"/>
          <w:szCs w:val="28"/>
        </w:rPr>
        <w:br/>
        <w:t>(</w:t>
      </w:r>
      <w:hyperlink r:id="rId4" w:history="1">
        <w:r w:rsidRPr="00905814">
          <w:rPr>
            <w:rStyle w:val="Hyperlink"/>
            <w:rFonts w:ascii="Times New Roman" w:hAnsi="Times New Roman"/>
            <w:sz w:val="28"/>
            <w:szCs w:val="28"/>
          </w:rPr>
          <w:t>https://vk.com/club156163088</w:t>
        </w:r>
      </w:hyperlink>
      <w:r>
        <w:rPr>
          <w:rFonts w:ascii="Times New Roman" w:hAnsi="Times New Roman"/>
          <w:sz w:val="28"/>
          <w:szCs w:val="28"/>
        </w:rPr>
        <w:t xml:space="preserve">) и </w:t>
      </w:r>
      <w:r>
        <w:rPr>
          <w:rFonts w:ascii="Times New Roman" w:hAnsi="Times New Roman"/>
          <w:sz w:val="28"/>
          <w:szCs w:val="28"/>
          <w:lang w:val="en-US"/>
        </w:rPr>
        <w:t>Instagram</w:t>
      </w:r>
      <w:r w:rsidRPr="0035368C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Pr="00905814">
          <w:rPr>
            <w:rStyle w:val="Hyperlink"/>
            <w:rFonts w:ascii="Times New Roman" w:hAnsi="Times New Roman"/>
            <w:sz w:val="28"/>
            <w:szCs w:val="28"/>
          </w:rPr>
          <w:t>https://www.instagram.com/52ugu/</w:t>
        </w:r>
      </w:hyperlink>
      <w:r w:rsidRPr="0035368C">
        <w:rPr>
          <w:rFonts w:ascii="Times New Roman" w:hAnsi="Times New Roman"/>
          <w:sz w:val="28"/>
          <w:szCs w:val="28"/>
        </w:rPr>
        <w:t xml:space="preserve"> . </w:t>
      </w:r>
    </w:p>
    <w:p w:rsidR="0040001C" w:rsidRDefault="0040001C" w:rsidP="0035368C">
      <w:pPr>
        <w:rPr>
          <w:rFonts w:ascii="Times New Roman" w:hAnsi="Times New Roman"/>
          <w:sz w:val="28"/>
          <w:szCs w:val="28"/>
        </w:rPr>
      </w:pPr>
      <w:r w:rsidRPr="00855ED3">
        <w:rPr>
          <w:rFonts w:ascii="Times New Roman" w:hAnsi="Times New Roman"/>
          <w:noProof/>
          <w:sz w:val="28"/>
          <w:szCs w:val="28"/>
          <w:lang w:eastAsia="ru-RU"/>
        </w:rPr>
        <w:object w:dxaOrig="850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12.25pt" o:ole="">
            <v:imagedata r:id="rId6" o:title=""/>
          </v:shape>
          <o:OLEObject Type="Embed" ProgID="AcroExch.Document.DC" ShapeID="_x0000_i1025" DrawAspect="Content" ObjectID="_1574016329" r:id="rId7"/>
        </w:object>
      </w:r>
      <w:r w:rsidRPr="00F36D6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223.5pt;height:192.75pt;visibility:visible">
            <v:imagedata r:id="rId8" o:title=""/>
          </v:shape>
        </w:pict>
      </w:r>
    </w:p>
    <w:sectPr w:rsidR="0040001C" w:rsidSect="00855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267C"/>
    <w:rsid w:val="001046C8"/>
    <w:rsid w:val="002837C5"/>
    <w:rsid w:val="0035368C"/>
    <w:rsid w:val="003959CA"/>
    <w:rsid w:val="0040001C"/>
    <w:rsid w:val="005C51B0"/>
    <w:rsid w:val="0060267C"/>
    <w:rsid w:val="00855ED3"/>
    <w:rsid w:val="00905814"/>
    <w:rsid w:val="00DE73E6"/>
    <w:rsid w:val="00F36D6C"/>
    <w:rsid w:val="00F71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ED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36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5368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instagram.com/52ugu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vk.com/club15616308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1</Pages>
  <Words>218</Words>
  <Characters>1248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С. Костюшова</dc:creator>
  <cp:keywords/>
  <dc:description/>
  <cp:lastModifiedBy>днс</cp:lastModifiedBy>
  <cp:revision>6</cp:revision>
  <dcterms:created xsi:type="dcterms:W3CDTF">2017-12-04T07:48:00Z</dcterms:created>
  <dcterms:modified xsi:type="dcterms:W3CDTF">2017-12-05T18:59:00Z</dcterms:modified>
</cp:coreProperties>
</file>